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17A6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ascii="宋体" w:hAnsi="宋体" w:eastAsia="宋体"/>
        </w:rPr>
      </w:pP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u w:val="none"/>
        </w:rPr>
        <w:t>武汉工程科技学院校友会申请表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078"/>
        <w:gridCol w:w="1134"/>
        <w:gridCol w:w="1134"/>
        <w:gridCol w:w="1276"/>
        <w:gridCol w:w="1134"/>
        <w:gridCol w:w="1355"/>
      </w:tblGrid>
      <w:tr w14:paraId="6875153B">
        <w:trPr>
          <w:trHeight w:val="448" w:hRule="atLeast"/>
        </w:trPr>
        <w:tc>
          <w:tcPr>
            <w:tcW w:w="1185" w:type="dxa"/>
            <w:vAlign w:val="center"/>
          </w:tcPr>
          <w:p w14:paraId="16A67F5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名</w:t>
            </w:r>
          </w:p>
        </w:tc>
        <w:tc>
          <w:tcPr>
            <w:tcW w:w="1078" w:type="dxa"/>
            <w:vAlign w:val="center"/>
          </w:tcPr>
          <w:p w14:paraId="583F208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AF72C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别</w:t>
            </w:r>
          </w:p>
        </w:tc>
        <w:tc>
          <w:tcPr>
            <w:tcW w:w="1134" w:type="dxa"/>
            <w:vAlign w:val="center"/>
          </w:tcPr>
          <w:p w14:paraId="6267069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92F04D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7809F03B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55" w:type="dxa"/>
            <w:vMerge w:val="restart"/>
            <w:vAlign w:val="center"/>
          </w:tcPr>
          <w:p w14:paraId="2D53125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2寸照片</w:t>
            </w:r>
          </w:p>
        </w:tc>
      </w:tr>
      <w:tr w14:paraId="14D0712F">
        <w:trPr>
          <w:trHeight w:val="411" w:hRule="atLeast"/>
        </w:trPr>
        <w:tc>
          <w:tcPr>
            <w:tcW w:w="1185" w:type="dxa"/>
            <w:vAlign w:val="center"/>
          </w:tcPr>
          <w:p w14:paraId="668BB29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贯</w:t>
            </w:r>
          </w:p>
        </w:tc>
        <w:tc>
          <w:tcPr>
            <w:tcW w:w="1078" w:type="dxa"/>
            <w:vAlign w:val="center"/>
          </w:tcPr>
          <w:p w14:paraId="5150A4D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DCE2B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民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族</w:t>
            </w:r>
          </w:p>
        </w:tc>
        <w:tc>
          <w:tcPr>
            <w:tcW w:w="1134" w:type="dxa"/>
            <w:vAlign w:val="center"/>
          </w:tcPr>
          <w:p w14:paraId="0FB7769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56ABE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文化程度</w:t>
            </w:r>
          </w:p>
        </w:tc>
        <w:tc>
          <w:tcPr>
            <w:tcW w:w="1134" w:type="dxa"/>
            <w:vAlign w:val="center"/>
          </w:tcPr>
          <w:p w14:paraId="4059DBF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55" w:type="dxa"/>
            <w:vMerge w:val="continue"/>
            <w:vAlign w:val="center"/>
          </w:tcPr>
          <w:p w14:paraId="50BD391B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1100404">
        <w:trPr>
          <w:trHeight w:val="417" w:hRule="atLeast"/>
        </w:trPr>
        <w:tc>
          <w:tcPr>
            <w:tcW w:w="1185" w:type="dxa"/>
            <w:vAlign w:val="center"/>
          </w:tcPr>
          <w:p w14:paraId="5E99ED1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078" w:type="dxa"/>
            <w:vAlign w:val="center"/>
          </w:tcPr>
          <w:p w14:paraId="14F62B4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B4173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身份证号</w:t>
            </w:r>
          </w:p>
        </w:tc>
        <w:tc>
          <w:tcPr>
            <w:tcW w:w="3544" w:type="dxa"/>
            <w:gridSpan w:val="3"/>
            <w:vAlign w:val="center"/>
          </w:tcPr>
          <w:p w14:paraId="33D1CB8B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55" w:type="dxa"/>
            <w:vMerge w:val="continue"/>
            <w:vAlign w:val="center"/>
          </w:tcPr>
          <w:p w14:paraId="523A504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5286103">
        <w:trPr>
          <w:trHeight w:val="422" w:hRule="atLeast"/>
        </w:trPr>
        <w:tc>
          <w:tcPr>
            <w:tcW w:w="1185" w:type="dxa"/>
            <w:vAlign w:val="center"/>
          </w:tcPr>
          <w:p w14:paraId="52C07B66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微信号</w:t>
            </w:r>
          </w:p>
        </w:tc>
        <w:tc>
          <w:tcPr>
            <w:tcW w:w="2212" w:type="dxa"/>
            <w:gridSpan w:val="2"/>
            <w:vAlign w:val="center"/>
          </w:tcPr>
          <w:p w14:paraId="764F0E3F">
            <w:pPr>
              <w:jc w:val="center"/>
              <w:rPr>
                <w:rFonts w:hint="default" w:ascii="宋体" w:hAnsi="宋体" w:eastAsia="宋体"/>
                <w:szCs w:val="21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04FF095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联系方式</w:t>
            </w:r>
          </w:p>
        </w:tc>
        <w:tc>
          <w:tcPr>
            <w:tcW w:w="2410" w:type="dxa"/>
            <w:gridSpan w:val="2"/>
            <w:vAlign w:val="center"/>
          </w:tcPr>
          <w:p w14:paraId="164519F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55" w:type="dxa"/>
            <w:vMerge w:val="continue"/>
            <w:vAlign w:val="center"/>
          </w:tcPr>
          <w:p w14:paraId="0F90B9D0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531532F">
        <w:trPr>
          <w:trHeight w:val="400" w:hRule="atLeast"/>
        </w:trPr>
        <w:tc>
          <w:tcPr>
            <w:tcW w:w="1185" w:type="dxa"/>
            <w:vAlign w:val="center"/>
          </w:tcPr>
          <w:p w14:paraId="2F04A842">
            <w:pPr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工作单位</w:t>
            </w:r>
          </w:p>
        </w:tc>
        <w:tc>
          <w:tcPr>
            <w:tcW w:w="2212" w:type="dxa"/>
            <w:gridSpan w:val="2"/>
            <w:vAlign w:val="center"/>
          </w:tcPr>
          <w:p w14:paraId="16550AB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E760C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务</w:t>
            </w:r>
          </w:p>
        </w:tc>
        <w:tc>
          <w:tcPr>
            <w:tcW w:w="2410" w:type="dxa"/>
            <w:gridSpan w:val="2"/>
            <w:vAlign w:val="center"/>
          </w:tcPr>
          <w:p w14:paraId="30048D44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55" w:type="dxa"/>
            <w:vMerge w:val="continue"/>
            <w:vAlign w:val="center"/>
          </w:tcPr>
          <w:p w14:paraId="1228F33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B7DC88F">
        <w:trPr>
          <w:trHeight w:val="895" w:hRule="atLeast"/>
        </w:trPr>
        <w:tc>
          <w:tcPr>
            <w:tcW w:w="1185" w:type="dxa"/>
            <w:vAlign w:val="center"/>
          </w:tcPr>
          <w:p w14:paraId="2083431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毕业/在校信息</w:t>
            </w:r>
          </w:p>
        </w:tc>
        <w:tc>
          <w:tcPr>
            <w:tcW w:w="7111" w:type="dxa"/>
            <w:gridSpan w:val="6"/>
            <w:vAlign w:val="center"/>
          </w:tcPr>
          <w:p w14:paraId="2B01B8C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（请填写在武汉工程科技学院学习的起止时间、专业、学历层次）</w:t>
            </w:r>
          </w:p>
        </w:tc>
      </w:tr>
      <w:tr w14:paraId="46816AE3">
        <w:trPr>
          <w:trHeight w:val="3072" w:hRule="atLeast"/>
        </w:trPr>
        <w:tc>
          <w:tcPr>
            <w:tcW w:w="1185" w:type="dxa"/>
            <w:vAlign w:val="center"/>
          </w:tcPr>
          <w:p w14:paraId="62514AC7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  <w:p w14:paraId="66DC7CF4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主</w:t>
            </w:r>
          </w:p>
          <w:p w14:paraId="3A056AA9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要</w:t>
            </w:r>
          </w:p>
          <w:p w14:paraId="3776F6FA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学</w:t>
            </w:r>
          </w:p>
          <w:p w14:paraId="3D6AEE6B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习</w:t>
            </w:r>
          </w:p>
          <w:p w14:paraId="36D6D22B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及</w:t>
            </w:r>
          </w:p>
          <w:p w14:paraId="207B0A6A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工</w:t>
            </w:r>
          </w:p>
          <w:p w14:paraId="18BF7D53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作</w:t>
            </w:r>
          </w:p>
          <w:p w14:paraId="53AEA73F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经</w:t>
            </w:r>
          </w:p>
          <w:p w14:paraId="4FBB94A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历</w:t>
            </w:r>
          </w:p>
          <w:p w14:paraId="64CA9D4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11" w:type="dxa"/>
            <w:gridSpan w:val="6"/>
            <w:vAlign w:val="center"/>
          </w:tcPr>
          <w:p w14:paraId="6AD188B1">
            <w:pPr>
              <w:ind w:firstLine="210" w:firstLineChars="100"/>
              <w:rPr>
                <w:rFonts w:ascii="宋体" w:hAnsi="宋体" w:eastAsia="宋体"/>
                <w:szCs w:val="21"/>
              </w:rPr>
            </w:pPr>
            <w:bookmarkStart w:id="0" w:name="_GoBack"/>
            <w:bookmarkEnd w:id="0"/>
          </w:p>
        </w:tc>
      </w:tr>
      <w:tr w14:paraId="13F3FF0A">
        <w:trPr>
          <w:trHeight w:val="60" w:hRule="atLeast"/>
        </w:trPr>
        <w:tc>
          <w:tcPr>
            <w:tcW w:w="1185" w:type="dxa"/>
            <w:vAlign w:val="center"/>
          </w:tcPr>
          <w:p w14:paraId="563EF9A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申</w:t>
            </w:r>
          </w:p>
          <w:p w14:paraId="5DA5758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请</w:t>
            </w:r>
          </w:p>
          <w:p w14:paraId="7085030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</w:t>
            </w:r>
          </w:p>
          <w:p w14:paraId="7C8FA078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意</w:t>
            </w:r>
          </w:p>
          <w:p w14:paraId="353CD345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见</w:t>
            </w:r>
          </w:p>
        </w:tc>
        <w:tc>
          <w:tcPr>
            <w:tcW w:w="7111" w:type="dxa"/>
            <w:gridSpan w:val="6"/>
            <w:vAlign w:val="bottom"/>
          </w:tcPr>
          <w:p w14:paraId="6AD03C16">
            <w:pPr>
              <w:jc w:val="both"/>
              <w:rPr>
                <w:rFonts w:ascii="宋体" w:hAnsi="宋体" w:eastAsia="宋体"/>
                <w:szCs w:val="21"/>
              </w:rPr>
            </w:pPr>
          </w:p>
          <w:p w14:paraId="32F3CCF5">
            <w:pPr>
              <w:ind w:firstLine="401" w:firstLineChars="191"/>
              <w:jc w:val="center"/>
              <w:rPr>
                <w:rFonts w:ascii="宋体" w:hAnsi="宋体" w:eastAsia="宋体"/>
                <w:szCs w:val="21"/>
              </w:rPr>
            </w:pPr>
          </w:p>
          <w:p w14:paraId="5C7FE8B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本人自愿申请加入</w:t>
            </w:r>
            <w:r>
              <w:rPr>
                <w:rFonts w:hint="default" w:ascii="宋体" w:hAnsi="宋体" w:eastAsia="宋体"/>
                <w:szCs w:val="21"/>
                <w:lang w:val="en-US" w:eastAsia="zh-CN"/>
              </w:rPr>
              <w:t>武汉工程科技学院校友会，承认并遵守本会章程，履行会员义务，积极参加校友会活动，为校友会的发展和母校的建设贡献力量。</w:t>
            </w:r>
          </w:p>
          <w:p w14:paraId="3B6E7A7E">
            <w:pPr>
              <w:ind w:firstLine="401" w:firstLineChars="191"/>
              <w:jc w:val="center"/>
              <w:rPr>
                <w:rFonts w:ascii="黑体" w:hAnsi="黑体" w:eastAsia="黑体"/>
                <w:szCs w:val="21"/>
              </w:rPr>
            </w:pPr>
          </w:p>
          <w:p w14:paraId="1C7AE026">
            <w:pPr>
              <w:ind w:firstLine="401" w:firstLineChars="19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/>
                <w:szCs w:val="21"/>
              </w:rPr>
              <w:t>申请人（签字）：</w:t>
            </w:r>
          </w:p>
          <w:p w14:paraId="5BD5EBE2">
            <w:pPr>
              <w:ind w:firstLine="401" w:firstLineChars="191"/>
              <w:jc w:val="right"/>
              <w:rPr>
                <w:rFonts w:ascii="宋体" w:hAnsi="宋体" w:eastAsia="宋体"/>
                <w:szCs w:val="21"/>
              </w:rPr>
            </w:pPr>
          </w:p>
          <w:p w14:paraId="63F28413">
            <w:pPr>
              <w:ind w:firstLine="401" w:firstLineChars="19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  <w:p w14:paraId="639AA8A9">
            <w:pPr>
              <w:ind w:firstLine="3780" w:firstLineChars="180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7ECDD60">
        <w:trPr>
          <w:trHeight w:val="2497" w:hRule="atLeast"/>
        </w:trPr>
        <w:tc>
          <w:tcPr>
            <w:tcW w:w="1185" w:type="dxa"/>
            <w:vAlign w:val="center"/>
          </w:tcPr>
          <w:p w14:paraId="1850B71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审</w:t>
            </w:r>
          </w:p>
          <w:p w14:paraId="3727E75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核</w:t>
            </w:r>
          </w:p>
          <w:p w14:paraId="6DC52C0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意</w:t>
            </w:r>
          </w:p>
          <w:p w14:paraId="63433D6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见</w:t>
            </w:r>
          </w:p>
        </w:tc>
        <w:tc>
          <w:tcPr>
            <w:tcW w:w="7111" w:type="dxa"/>
            <w:gridSpan w:val="6"/>
            <w:vAlign w:val="center"/>
          </w:tcPr>
          <w:p w14:paraId="5E27225F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57D5EA99">
            <w:pPr>
              <w:ind w:firstLine="401" w:firstLineChars="191"/>
              <w:jc w:val="left"/>
              <w:rPr>
                <w:rFonts w:ascii="宋体" w:hAnsi="宋体" w:eastAsia="宋体"/>
                <w:szCs w:val="21"/>
              </w:rPr>
            </w:pPr>
          </w:p>
          <w:p w14:paraId="0881C986">
            <w:pPr>
              <w:ind w:firstLine="401" w:firstLineChars="191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>签字</w:t>
            </w:r>
            <w:r>
              <w:rPr>
                <w:rFonts w:hint="default" w:ascii="宋体" w:hAnsi="宋体" w:eastAsia="宋体"/>
                <w:szCs w:val="21"/>
                <w:lang w:val="en-US"/>
              </w:rPr>
              <w:t>(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盖章）</w:t>
            </w:r>
            <w:r>
              <w:rPr>
                <w:rFonts w:hint="eastAsia" w:ascii="宋体" w:hAnsi="宋体" w:eastAsia="宋体"/>
                <w:szCs w:val="21"/>
              </w:rPr>
              <w:t>：</w:t>
            </w:r>
          </w:p>
          <w:p w14:paraId="7E44CE0B">
            <w:pPr>
              <w:jc w:val="left"/>
              <w:rPr>
                <w:rFonts w:ascii="宋体" w:hAnsi="宋体" w:eastAsia="宋体"/>
                <w:szCs w:val="21"/>
              </w:rPr>
            </w:pPr>
          </w:p>
          <w:p w14:paraId="285C6913">
            <w:pPr>
              <w:ind w:firstLine="401" w:firstLineChars="191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</w:tbl>
    <w:p w14:paraId="5F1CBFC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ind w:left="0" w:right="0" w:firstLine="0"/>
        <w:textAlignment w:val="auto"/>
        <w:rPr>
          <w:rFonts w:hint="default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theme="minorBidi"/>
          <w:b/>
          <w:bCs/>
          <w:kern w:val="2"/>
          <w:sz w:val="21"/>
          <w:szCs w:val="21"/>
          <w:lang w:val="en-US" w:eastAsia="zh-CN" w:bidi="ar-SA"/>
        </w:rPr>
        <w:t>填表说明</w:t>
      </w:r>
      <w:r>
        <w:rPr>
          <w:rFonts w:hint="eastAsia" w:ascii="宋体" w:hAnsi="宋体" w:eastAsia="宋体" w:cstheme="minorBidi"/>
          <w:b/>
          <w:bCs/>
          <w:kern w:val="2"/>
          <w:sz w:val="21"/>
          <w:szCs w:val="21"/>
          <w:lang w:val="en-US" w:eastAsia="zh-CN" w:bidi="ar-SA"/>
        </w:rPr>
        <w:t>：</w: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1</w:t>
      </w:r>
      <w:r>
        <w:rPr>
          <w:rFonts w:hint="default" w:ascii="宋体" w:hAnsi="宋体" w:eastAsia="宋体" w:cstheme="minorBidi"/>
          <w:kern w:val="2"/>
          <w:sz w:val="21"/>
          <w:szCs w:val="21"/>
          <w:lang w:val="en-US" w:eastAsia="zh-CN" w:bidi="ar-SA"/>
        </w:rPr>
        <w:t>.本表由申请人本人如实填写，字迹清晰；</w:t>
      </w:r>
    </w:p>
    <w:p w14:paraId="65DCE18A">
      <w:pPr>
        <w:keepNext w:val="0"/>
        <w:keepLines w:val="0"/>
        <w:widowControl/>
        <w:suppressLineNumbers w:val="0"/>
        <w:ind w:firstLine="1050" w:firstLineChars="500"/>
        <w:jc w:val="left"/>
        <w:rPr>
          <w:rFonts w:hint="default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theme="minorBidi"/>
          <w:kern w:val="2"/>
          <w:sz w:val="21"/>
          <w:szCs w:val="21"/>
          <w:lang w:val="en-US" w:eastAsia="zh-CN" w:bidi="ar-SA"/>
        </w:rPr>
        <w:t>2.手机、微信等信息请务必准确，以便联系；</w:t>
      </w:r>
    </w:p>
    <w:p w14:paraId="622749E6">
      <w:pPr>
        <w:keepNext w:val="0"/>
        <w:keepLines w:val="0"/>
        <w:widowControl/>
        <w:suppressLineNumbers w:val="0"/>
        <w:ind w:firstLine="1050" w:firstLineChars="500"/>
        <w:jc w:val="left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theme="minorBidi"/>
          <w:kern w:val="2"/>
          <w:sz w:val="21"/>
          <w:szCs w:val="21"/>
          <w:lang w:val="en-US" w:eastAsia="zh-CN" w:bidi="ar-SA"/>
        </w:rPr>
        <w:t>3.表格各栏目请勿空项，如无相关信息，请填“无”</w: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；</w:t>
      </w:r>
    </w:p>
    <w:p w14:paraId="068C46D6">
      <w:pPr>
        <w:keepNext w:val="0"/>
        <w:keepLines w:val="0"/>
        <w:widowControl/>
        <w:suppressLineNumbers w:val="0"/>
        <w:ind w:firstLine="1050" w:firstLineChars="500"/>
        <w:jc w:val="left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4</w:t>
      </w:r>
      <w:r>
        <w:rPr>
          <w:rFonts w:hint="default" w:ascii="宋体" w:hAnsi="宋体" w:eastAsia="宋体" w:cstheme="minorBidi"/>
          <w:kern w:val="2"/>
          <w:sz w:val="21"/>
          <w:szCs w:val="21"/>
          <w:lang w:val="en-US" w:eastAsia="zh-CN" w:bidi="ar-SA"/>
        </w:rPr>
        <w:t>.本表经审核通过后，即成为本会正式会员。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Xingka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ar(--dsw-font-markdown-table)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76FF7B5"/>
    <w:rsid w:val="000509DA"/>
    <w:rsid w:val="00163F42"/>
    <w:rsid w:val="001A0406"/>
    <w:rsid w:val="001B2FE7"/>
    <w:rsid w:val="00223CD8"/>
    <w:rsid w:val="00246580"/>
    <w:rsid w:val="00285022"/>
    <w:rsid w:val="002A7B3E"/>
    <w:rsid w:val="00394936"/>
    <w:rsid w:val="003D5DB4"/>
    <w:rsid w:val="003F1FD7"/>
    <w:rsid w:val="0046538F"/>
    <w:rsid w:val="004C33E4"/>
    <w:rsid w:val="00556429"/>
    <w:rsid w:val="00561D11"/>
    <w:rsid w:val="005C1BEB"/>
    <w:rsid w:val="005E17CC"/>
    <w:rsid w:val="00604775"/>
    <w:rsid w:val="0061379A"/>
    <w:rsid w:val="00613D59"/>
    <w:rsid w:val="00781994"/>
    <w:rsid w:val="008C1E63"/>
    <w:rsid w:val="0093710F"/>
    <w:rsid w:val="00970E8D"/>
    <w:rsid w:val="00A71CF1"/>
    <w:rsid w:val="00AE4ABD"/>
    <w:rsid w:val="00AF583F"/>
    <w:rsid w:val="00B8589E"/>
    <w:rsid w:val="00B96B08"/>
    <w:rsid w:val="00C57A64"/>
    <w:rsid w:val="00C70BC0"/>
    <w:rsid w:val="00CA60B4"/>
    <w:rsid w:val="00CC57AB"/>
    <w:rsid w:val="00CE6A2A"/>
    <w:rsid w:val="00D43AB1"/>
    <w:rsid w:val="00D613D3"/>
    <w:rsid w:val="00DB154B"/>
    <w:rsid w:val="00E3603E"/>
    <w:rsid w:val="00F46A6A"/>
    <w:rsid w:val="00F94B9A"/>
    <w:rsid w:val="00F97B57"/>
    <w:rsid w:val="00FB3FFE"/>
    <w:rsid w:val="00FC10E4"/>
    <w:rsid w:val="00FE6F7D"/>
    <w:rsid w:val="00FF4EAF"/>
    <w:rsid w:val="2BFE9DE5"/>
    <w:rsid w:val="399241FC"/>
    <w:rsid w:val="4DBFDCD4"/>
    <w:rsid w:val="72FB5399"/>
    <w:rsid w:val="7495008A"/>
    <w:rsid w:val="7BB786AE"/>
    <w:rsid w:val="F76FF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rPr>
      <w:sz w:val="24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moxingyu/Library/Containers/com.kingsoft.wpsoffice.mac/Data/.kingsoft/office6/templates/download/a4c2dc40-43fa-4c55-b927-9afc31dd8466/&#21830;&#20250;&#21333;&#20301;&#20250;&#21592;&#20837;&#20250;&#30003;&#35831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DD794-31E8-460E-A5E2-E6EB4163F3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商会单位会员入会申请表.docx</Template>
  <Pages>1</Pages>
  <Words>316</Words>
  <Characters>330</Characters>
  <Lines>5</Lines>
  <Paragraphs>1</Paragraphs>
  <TotalTime>24</TotalTime>
  <ScaleCrop>false</ScaleCrop>
  <LinksUpToDate>false</LinksUpToDate>
  <CharactersWithSpaces>604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2026-07-28T21:59:00Z</dcterms:created>
  <dc:creator>鱼宇妤</dc:creator>
  <cp:lastModifiedBy>鱼宇妤</cp:lastModifiedBy>
  <dcterms:modified xsi:type="dcterms:W3CDTF">2026-07-28T14:30:05Z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KSOTemplateUUID">
    <vt:lpwstr>v1.0_mb_Vk3DIgF8VQZ1YkYwnjZ3ew==</vt:lpwstr>
  </property>
  <property fmtid="{D5CDD505-2E9C-101B-9397-08002B2CF9AE}" pid="4" name="ICV">
    <vt:lpwstr>21F518085178E0A35945686A63E3C271_41</vt:lpwstr>
  </property>
</Properties>
</file>